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87139" w14:textId="77777777" w:rsidR="00BD2986" w:rsidRDefault="00BD2986" w:rsidP="00BD2986">
      <w:pPr>
        <w:spacing w:before="100" w:beforeAutospacing="1" w:after="100" w:afterAutospacing="1"/>
        <w:jc w:val="right"/>
        <w:outlineLvl w:val="3"/>
        <w:rPr>
          <w:b/>
          <w:lang w:val="ro-RO"/>
        </w:rPr>
      </w:pPr>
      <w:bookmarkStart w:id="0" w:name="_Hlk190949020"/>
      <w:r>
        <w:rPr>
          <w:b/>
          <w:lang w:val="ro-RO"/>
        </w:rPr>
        <w:t xml:space="preserve">ANEXA Nr. 2 </w:t>
      </w:r>
    </w:p>
    <w:p w14:paraId="227C87F4" w14:textId="77777777" w:rsidR="00BD2986" w:rsidRDefault="00BD2986" w:rsidP="00BD2986">
      <w:pPr>
        <w:spacing w:before="100" w:beforeAutospacing="1" w:after="100" w:afterAutospacing="1"/>
        <w:jc w:val="left"/>
        <w:outlineLvl w:val="3"/>
        <w:rPr>
          <w:b/>
          <w:lang w:val="ro-RO"/>
        </w:rPr>
      </w:pPr>
      <w:r>
        <w:rPr>
          <w:b/>
          <w:lang w:val="ro-RO"/>
        </w:rPr>
        <w:t>Formular de înscriere</w:t>
      </w:r>
    </w:p>
    <w:p w14:paraId="1E785304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 xml:space="preserve">Autoritatea sau instituția publică: </w:t>
      </w:r>
    </w:p>
    <w:p w14:paraId="09157CD9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Funcția solicitată:</w:t>
      </w:r>
    </w:p>
    <w:p w14:paraId="186353BF" w14:textId="3515E13B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Data organizării concursului, proba practică și int</w:t>
      </w:r>
      <w:r w:rsidR="0000149B">
        <w:rPr>
          <w:lang w:val="ro-RO"/>
        </w:rPr>
        <w:t>e</w:t>
      </w:r>
      <w:r>
        <w:rPr>
          <w:lang w:val="ro-RO"/>
        </w:rPr>
        <w:t>rviu, după caz:</w:t>
      </w:r>
    </w:p>
    <w:p w14:paraId="359081BB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Numele și prenumele candidatului:</w:t>
      </w:r>
    </w:p>
    <w:p w14:paraId="03CDB762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Datele de contact ale candidatului (Se utilizează pentru comunicarea cu privire la concurs.):</w:t>
      </w:r>
    </w:p>
    <w:p w14:paraId="0600D2EB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Adresa:</w:t>
      </w:r>
    </w:p>
    <w:p w14:paraId="68A82A34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E-mail:</w:t>
      </w:r>
    </w:p>
    <w:p w14:paraId="16680CDF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Telefon:</w:t>
      </w:r>
    </w:p>
    <w:p w14:paraId="30C283C8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Persoane de contact pentru recomandări: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BD2986" w14:paraId="62D98F20" w14:textId="77777777">
        <w:tc>
          <w:tcPr>
            <w:tcW w:w="2477" w:type="dxa"/>
          </w:tcPr>
          <w:p w14:paraId="31464F0C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  <w:r>
              <w:rPr>
                <w:lang w:val="ro-RO"/>
              </w:rPr>
              <w:t>Numele și prenumele</w:t>
            </w:r>
          </w:p>
        </w:tc>
        <w:tc>
          <w:tcPr>
            <w:tcW w:w="2478" w:type="dxa"/>
          </w:tcPr>
          <w:p w14:paraId="71534C75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  <w:r>
              <w:rPr>
                <w:lang w:val="ro-RO"/>
              </w:rPr>
              <w:t>Instituția</w:t>
            </w:r>
          </w:p>
        </w:tc>
        <w:tc>
          <w:tcPr>
            <w:tcW w:w="2478" w:type="dxa"/>
          </w:tcPr>
          <w:p w14:paraId="23A92130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  <w:r>
              <w:rPr>
                <w:lang w:val="ro-RO"/>
              </w:rPr>
              <w:t>Funcția</w:t>
            </w:r>
          </w:p>
        </w:tc>
        <w:tc>
          <w:tcPr>
            <w:tcW w:w="2478" w:type="dxa"/>
          </w:tcPr>
          <w:p w14:paraId="2A6AEB81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  <w:r>
              <w:rPr>
                <w:lang w:val="ro-RO"/>
              </w:rPr>
              <w:t>Numărul de telefon</w:t>
            </w:r>
          </w:p>
        </w:tc>
      </w:tr>
      <w:tr w:rsidR="00BD2986" w14:paraId="08C62BBE" w14:textId="77777777">
        <w:tc>
          <w:tcPr>
            <w:tcW w:w="2477" w:type="dxa"/>
          </w:tcPr>
          <w:p w14:paraId="4F54A19B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</w:p>
        </w:tc>
        <w:tc>
          <w:tcPr>
            <w:tcW w:w="2478" w:type="dxa"/>
          </w:tcPr>
          <w:p w14:paraId="7CC88F1F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</w:p>
        </w:tc>
        <w:tc>
          <w:tcPr>
            <w:tcW w:w="2478" w:type="dxa"/>
          </w:tcPr>
          <w:p w14:paraId="352793F8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</w:p>
        </w:tc>
        <w:tc>
          <w:tcPr>
            <w:tcW w:w="2478" w:type="dxa"/>
          </w:tcPr>
          <w:p w14:paraId="4A6466BD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</w:p>
        </w:tc>
      </w:tr>
      <w:tr w:rsidR="00BD2986" w14:paraId="1C24A0F0" w14:textId="77777777">
        <w:tc>
          <w:tcPr>
            <w:tcW w:w="2477" w:type="dxa"/>
          </w:tcPr>
          <w:p w14:paraId="3588CBA6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</w:p>
        </w:tc>
        <w:tc>
          <w:tcPr>
            <w:tcW w:w="2478" w:type="dxa"/>
          </w:tcPr>
          <w:p w14:paraId="5BF97EE9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</w:p>
        </w:tc>
        <w:tc>
          <w:tcPr>
            <w:tcW w:w="2478" w:type="dxa"/>
          </w:tcPr>
          <w:p w14:paraId="0D86A829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</w:p>
        </w:tc>
        <w:tc>
          <w:tcPr>
            <w:tcW w:w="2478" w:type="dxa"/>
          </w:tcPr>
          <w:p w14:paraId="01EDD583" w14:textId="77777777" w:rsidR="00BD2986" w:rsidRDefault="00BD2986" w:rsidP="002A28FF">
            <w:pPr>
              <w:spacing w:before="100" w:beforeAutospacing="1" w:after="100" w:afterAutospacing="1"/>
              <w:jc w:val="left"/>
              <w:rPr>
                <w:lang w:val="ro-RO"/>
              </w:rPr>
            </w:pPr>
          </w:p>
        </w:tc>
      </w:tr>
    </w:tbl>
    <w:p w14:paraId="443EE052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Anexez prezentei cereri dosarul cu actele solicitate.</w:t>
      </w:r>
    </w:p>
    <w:p w14:paraId="3B307F0F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Menționez că am luat cunoștință de condițiile de desfășurare a concursului.</w:t>
      </w:r>
    </w:p>
    <w:p w14:paraId="4E87310C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 xml:space="preserve">Cunoscând prevederile art. 4 </w:t>
      </w:r>
      <w:hyperlink r:id="rId8" w:anchor="p-94669750" w:history="1">
        <w:r>
          <w:rPr>
            <w:lang w:val="ro-RO"/>
          </w:rPr>
          <w:t>pct. 2</w:t>
        </w:r>
      </w:hyperlink>
      <w:r>
        <w:rPr>
          <w:lang w:val="ro-RO"/>
        </w:rPr>
        <w:t xml:space="preserve"> și </w:t>
      </w:r>
      <w:hyperlink r:id="rId9" w:anchor="p-94669759" w:history="1">
        <w:r>
          <w:rPr>
            <w:lang w:val="ro-RO"/>
          </w:rPr>
          <w:t>11</w:t>
        </w:r>
      </w:hyperlink>
      <w:r>
        <w:rPr>
          <w:lang w:val="ro-RO"/>
        </w:rPr>
        <w:t xml:space="preserve"> și art. 6 alin. (1) </w:t>
      </w:r>
      <w:hyperlink r:id="rId10" w:anchor="p-94669794" w:history="1">
        <w:r>
          <w:rPr>
            <w:lang w:val="ro-RO"/>
          </w:rPr>
          <w:t>lit. a)</w:t>
        </w:r>
      </w:hyperlink>
      <w:r>
        <w:rPr>
          <w:lang w:val="ro-RO"/>
        </w:rPr>
        <w:t xml:space="preserve"> din Regulamentul (UE) 2016/679 al Parlamentului European și al Consiliului din 27 aprilie 2016 privind protecția persoanelor fizice în ceea ce privește prelucrarea datelor cu caracter personal și privind libera circulație a acestor date și de abrogare a Directivei </w:t>
      </w:r>
      <w:hyperlink r:id="rId11" w:history="1">
        <w:r>
          <w:rPr>
            <w:lang w:val="ro-RO"/>
          </w:rPr>
          <w:t>95/46/CE</w:t>
        </w:r>
      </w:hyperlink>
      <w:r>
        <w:rPr>
          <w:lang w:val="ro-RO"/>
        </w:rPr>
        <w:t xml:space="preserve"> (Regulamentul general privind protecția datelor), în ceea ce privește consimțământul cu privire la prelucrarea datelor cu caracter personal declar următoarele:</w:t>
      </w:r>
    </w:p>
    <w:p w14:paraId="337187F4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Îmi exprim consimțământul □</w:t>
      </w:r>
    </w:p>
    <w:p w14:paraId="25797961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Nu îmi exprim consimțământul □</w:t>
      </w:r>
    </w:p>
    <w:p w14:paraId="40323AA1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cu privire la transmiterea informațiilor și documentelor, inclusiv date cu caracter personal necesare îndeplinirii atribuțiilor membrilor comisiei de concurs, membrilor comisiei de soluționare a contestațiilor și ale secretarului, în format electronic.</w:t>
      </w:r>
    </w:p>
    <w:p w14:paraId="62001BC3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Îmi exprim consimțământul □</w:t>
      </w:r>
    </w:p>
    <w:p w14:paraId="3935E98C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Nu îmi exprim consimțământul □</w:t>
      </w:r>
    </w:p>
    <w:p w14:paraId="644D744D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 xml:space="preserve">ca instituția organizatoare a concursului să solicite organelor abilitate în condițiile legii certificatul de integritate comportamentală pentru candidații înscriși pentru posturile din cadrul sistemului de </w:t>
      </w:r>
      <w:r>
        <w:rPr>
          <w:lang w:val="ro-RO"/>
        </w:rPr>
        <w:lastRenderedPageBreak/>
        <w:t>învățământ, sănătate sau protecție socială, precum și din orice entitate publică sau privată a cărei activitate presupune contactul direct cu copii, persoane în vârstă, persoane cu dizabilități sau alte categorii de persoane vulnerabile ori care presupune examinarea fizică sau evaluarea psihologică a unei persoane, cunoscând că pot reveni oricând asupra consimțământului acordat prin prezentul formular.</w:t>
      </w:r>
    </w:p>
    <w:p w14:paraId="0A73A304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Îmi exprim consimțământul □</w:t>
      </w:r>
    </w:p>
    <w:p w14:paraId="1141794B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Nu îmi exprim consimțământul □</w:t>
      </w:r>
    </w:p>
    <w:p w14:paraId="17D6E580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ca instituția organizatoare a concursului să solicite organelor abilitate în condițiile legii extrasul de pe cazierul judiciar cu scopul angajării, cunoscând că pot reveni oricând asupra consimțământului acordat prin prezentul formular.</w:t>
      </w:r>
    </w:p>
    <w:p w14:paraId="2A2F1C45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>Declar pe propria răspundere că în perioada lucrată nu mi s-a aplicat nicio sancțiune disciplinară/mi s-a aplicat sancțiunea disciplinară . . . . . . . . . . .</w:t>
      </w:r>
    </w:p>
    <w:p w14:paraId="6C5C4274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  <w:r>
        <w:rPr>
          <w:lang w:val="ro-RO"/>
        </w:rPr>
        <w:t xml:space="preserve">Declar pe propria răspundere, cunoscând prevederile </w:t>
      </w:r>
      <w:hyperlink r:id="rId12" w:anchor="p-312709239" w:history="1">
        <w:r>
          <w:rPr>
            <w:lang w:val="ro-RO"/>
          </w:rPr>
          <w:t>art. 326</w:t>
        </w:r>
      </w:hyperlink>
      <w:r>
        <w:rPr>
          <w:lang w:val="ro-RO"/>
        </w:rPr>
        <w:t xml:space="preserve"> din Codul penal cu privire la falsul în declarații, că datele furnizate în acest formular sunt adevărate.</w:t>
      </w:r>
    </w:p>
    <w:p w14:paraId="2A6E4F9B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</w:p>
    <w:p w14:paraId="64F0C3B3" w14:textId="77777777" w:rsidR="00BD2986" w:rsidRDefault="00BD2986" w:rsidP="00BD2986">
      <w:pPr>
        <w:spacing w:before="100" w:beforeAutospacing="1" w:after="100" w:afterAutospacing="1"/>
        <w:jc w:val="left"/>
        <w:rPr>
          <w:lang w:val="ro-RO"/>
        </w:rPr>
      </w:pPr>
    </w:p>
    <w:tbl>
      <w:tblPr>
        <w:tblW w:w="6075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"/>
        <w:gridCol w:w="5844"/>
      </w:tblGrid>
      <w:tr w:rsidR="00BD2986" w14:paraId="3F126604" w14:textId="77777777">
        <w:trPr>
          <w:trHeight w:val="15"/>
          <w:tblCellSpacing w:w="15" w:type="dxa"/>
        </w:trPr>
        <w:tc>
          <w:tcPr>
            <w:tcW w:w="186" w:type="dxa"/>
            <w:vAlign w:val="center"/>
          </w:tcPr>
          <w:p w14:paraId="0390946E" w14:textId="77777777" w:rsidR="00BD2986" w:rsidRDefault="00BD2986" w:rsidP="002A28FF">
            <w:pPr>
              <w:jc w:val="left"/>
              <w:rPr>
                <w:lang w:val="ro-RO"/>
              </w:rPr>
            </w:pPr>
          </w:p>
        </w:tc>
        <w:tc>
          <w:tcPr>
            <w:tcW w:w="5799" w:type="dxa"/>
            <w:vAlign w:val="center"/>
          </w:tcPr>
          <w:p w14:paraId="5C9AF0BD" w14:textId="77777777" w:rsidR="00BD2986" w:rsidRDefault="00BD2986" w:rsidP="002A28FF">
            <w:pPr>
              <w:jc w:val="left"/>
              <w:rPr>
                <w:sz w:val="20"/>
                <w:szCs w:val="20"/>
                <w:lang w:val="ro-RO"/>
              </w:rPr>
            </w:pPr>
          </w:p>
        </w:tc>
      </w:tr>
      <w:tr w:rsidR="00BD2986" w14:paraId="4A28D3DA" w14:textId="77777777">
        <w:trPr>
          <w:trHeight w:val="615"/>
          <w:tblCellSpacing w:w="15" w:type="dxa"/>
        </w:trPr>
        <w:tc>
          <w:tcPr>
            <w:tcW w:w="186" w:type="dxa"/>
            <w:vAlign w:val="center"/>
          </w:tcPr>
          <w:p w14:paraId="3FE07BBF" w14:textId="77777777" w:rsidR="00BD2986" w:rsidRDefault="00BD2986" w:rsidP="002A28FF">
            <w:pPr>
              <w:jc w:val="left"/>
              <w:rPr>
                <w:sz w:val="20"/>
                <w:szCs w:val="20"/>
                <w:lang w:val="ro-RO"/>
              </w:rPr>
            </w:pPr>
          </w:p>
        </w:tc>
        <w:tc>
          <w:tcPr>
            <w:tcW w:w="5799" w:type="dxa"/>
          </w:tcPr>
          <w:p w14:paraId="21F8357D" w14:textId="77777777" w:rsidR="00BD2986" w:rsidRDefault="00BD2986" w:rsidP="002A28F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Data:</w:t>
            </w:r>
            <w:r>
              <w:rPr>
                <w:lang w:val="ro-RO"/>
              </w:rPr>
              <w:br/>
              <w:t>Semnătura:</w:t>
            </w:r>
          </w:p>
        </w:tc>
      </w:tr>
    </w:tbl>
    <w:p w14:paraId="371AAEAD" w14:textId="77777777" w:rsidR="00C66582" w:rsidRPr="00EF0D43" w:rsidRDefault="00C66582" w:rsidP="00C66582">
      <w:pPr>
        <w:tabs>
          <w:tab w:val="left" w:pos="-90"/>
          <w:tab w:val="left" w:pos="8280"/>
        </w:tabs>
        <w:spacing w:line="264" w:lineRule="auto"/>
        <w:ind w:right="50"/>
        <w:rPr>
          <w:vanish/>
          <w:lang w:val="ro-RO"/>
        </w:rPr>
      </w:pPr>
    </w:p>
    <w:bookmarkEnd w:id="0"/>
    <w:p w14:paraId="511B8A2D" w14:textId="77777777" w:rsidR="00706D9C" w:rsidRPr="00706D9C" w:rsidRDefault="00706D9C" w:rsidP="00706D9C">
      <w:pPr>
        <w:rPr>
          <w:lang w:val="ro-RO"/>
        </w:rPr>
      </w:pPr>
    </w:p>
    <w:sectPr w:rsidR="00706D9C" w:rsidRPr="00706D9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851" w:bottom="851" w:left="1134" w:header="56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FF58F" w14:textId="77777777" w:rsidR="00D97ECA" w:rsidRDefault="00D97ECA">
      <w:r>
        <w:separator/>
      </w:r>
    </w:p>
  </w:endnote>
  <w:endnote w:type="continuationSeparator" w:id="0">
    <w:p w14:paraId="7CB439E1" w14:textId="77777777" w:rsidR="00D97ECA" w:rsidRDefault="00D9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C21B" w14:textId="77777777" w:rsidR="00ED7A37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8E84E" w14:textId="77777777" w:rsidR="00ED7A37" w:rsidRPr="00B42AEE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b/>
        <w:color w:val="000000"/>
        <w:sz w:val="6"/>
        <w:szCs w:val="6"/>
        <w:lang w:val="ro-RO"/>
      </w:rPr>
    </w:pPr>
  </w:p>
  <w:p w14:paraId="2714BD7F" w14:textId="77777777" w:rsidR="00ED7A37" w:rsidRPr="00B42AEE" w:rsidRDefault="00ED7A37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b/>
        <w:color w:val="000000"/>
        <w:sz w:val="6"/>
        <w:szCs w:val="6"/>
        <w:lang w:val="ro-RO"/>
      </w:rPr>
    </w:pPr>
  </w:p>
  <w:p w14:paraId="61B67DB6" w14:textId="1E53FE30" w:rsidR="00ED7A37" w:rsidRPr="00B42AEE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b/>
        <w:color w:val="000000"/>
        <w:sz w:val="16"/>
        <w:szCs w:val="16"/>
        <w:lang w:val="ro-RO"/>
      </w:rPr>
    </w:pPr>
    <w:bookmarkStart w:id="1" w:name="_Hlk190949056"/>
    <w:bookmarkStart w:id="2" w:name="_Hlk190949057"/>
    <w:bookmarkStart w:id="3" w:name="_Hlk190949058"/>
    <w:bookmarkStart w:id="4" w:name="_Hlk190949059"/>
    <w:r w:rsidRPr="00B42AEE">
      <w:rPr>
        <w:b/>
        <w:color w:val="000000"/>
        <w:sz w:val="16"/>
        <w:szCs w:val="16"/>
        <w:lang w:val="ro-RO"/>
      </w:rPr>
      <w:t>Adresa</w:t>
    </w:r>
    <w:r w:rsidRPr="00B42AEE">
      <w:rPr>
        <w:color w:val="000000"/>
        <w:sz w:val="16"/>
        <w:szCs w:val="16"/>
        <w:lang w:val="ro-RO"/>
      </w:rPr>
      <w:t>: Anatole France nr. 88, 410482, Oradea</w:t>
    </w:r>
  </w:p>
  <w:p w14:paraId="26990684" w14:textId="77777777" w:rsidR="00ED7A37" w:rsidRPr="00B42AEE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  <w:sz w:val="16"/>
        <w:szCs w:val="16"/>
        <w:lang w:val="ro-RO"/>
      </w:rPr>
    </w:pPr>
    <w:r w:rsidRPr="00B42AEE">
      <w:rPr>
        <w:b/>
        <w:color w:val="000000"/>
        <w:sz w:val="16"/>
        <w:szCs w:val="16"/>
        <w:lang w:val="ro-RO"/>
      </w:rPr>
      <w:t>Tel/ Fax:</w:t>
    </w:r>
    <w:r w:rsidRPr="00B42AEE">
      <w:rPr>
        <w:color w:val="000000"/>
        <w:sz w:val="16"/>
        <w:szCs w:val="16"/>
        <w:lang w:val="ro-RO"/>
      </w:rPr>
      <w:t xml:space="preserve"> +40 359 451 999 </w:t>
    </w:r>
  </w:p>
  <w:p w14:paraId="579BCE98" w14:textId="77777777" w:rsidR="00ED7A37" w:rsidRPr="00B42AEE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  <w:sz w:val="16"/>
        <w:szCs w:val="16"/>
        <w:lang w:val="ro-RO"/>
      </w:rPr>
    </w:pPr>
    <w:r w:rsidRPr="00B42AEE">
      <w:rPr>
        <w:b/>
        <w:color w:val="000000"/>
        <w:sz w:val="16"/>
        <w:szCs w:val="16"/>
        <w:lang w:val="ro-RO"/>
      </w:rPr>
      <w:t>Web:</w:t>
    </w:r>
    <w:r w:rsidRPr="00B42AEE">
      <w:rPr>
        <w:color w:val="000000"/>
        <w:sz w:val="16"/>
        <w:szCs w:val="16"/>
        <w:lang w:val="ro-RO"/>
      </w:rPr>
      <w:t xml:space="preserve"> omtk.ro    </w:t>
    </w:r>
    <w:r w:rsidRPr="00B42AEE">
      <w:rPr>
        <w:b/>
        <w:color w:val="000000"/>
        <w:sz w:val="16"/>
        <w:szCs w:val="16"/>
        <w:lang w:val="ro-RO"/>
      </w:rPr>
      <w:t>E-mail:</w:t>
    </w:r>
    <w:r w:rsidRPr="00B42AEE">
      <w:rPr>
        <w:color w:val="000000"/>
        <w:sz w:val="16"/>
        <w:szCs w:val="16"/>
        <w:lang w:val="ro-RO"/>
      </w:rPr>
      <w:t xml:space="preserve"> centru.formare.maghiara@gmail.com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62A86" w14:textId="77777777" w:rsidR="00ED7A37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C8149" w14:textId="77777777" w:rsidR="00D97ECA" w:rsidRDefault="00D97ECA">
      <w:r>
        <w:separator/>
      </w:r>
    </w:p>
  </w:footnote>
  <w:footnote w:type="continuationSeparator" w:id="0">
    <w:p w14:paraId="69E08FC6" w14:textId="77777777" w:rsidR="00D97ECA" w:rsidRDefault="00D97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B2AAD" w14:textId="77777777" w:rsidR="00ED7A37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0"/>
      <w:tblW w:w="10081" w:type="dxa"/>
      <w:tblBorders>
        <w:bottom w:val="single" w:sz="4" w:space="0" w:color="auto"/>
      </w:tblBorders>
      <w:tblLayout w:type="fixed"/>
      <w:tblLook w:val="0400" w:firstRow="0" w:lastRow="0" w:firstColumn="0" w:lastColumn="0" w:noHBand="0" w:noVBand="1"/>
    </w:tblPr>
    <w:tblGrid>
      <w:gridCol w:w="5103"/>
      <w:gridCol w:w="2268"/>
      <w:gridCol w:w="2710"/>
    </w:tblGrid>
    <w:tr w:rsidR="00ED7A37" w14:paraId="1E235449" w14:textId="77777777" w:rsidTr="00216A94">
      <w:tc>
        <w:tcPr>
          <w:tcW w:w="5103" w:type="dxa"/>
          <w:vAlign w:val="center"/>
        </w:tcPr>
        <w:p w14:paraId="48C189A1" w14:textId="725AB8CB" w:rsidR="00ED7A37" w:rsidRDefault="003B69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left"/>
            <w:rPr>
              <w:color w:val="000000"/>
              <w:sz w:val="22"/>
            </w:rPr>
          </w:pPr>
          <w:r>
            <w:rPr>
              <w:noProof/>
              <w:color w:val="000000"/>
              <w:sz w:val="22"/>
            </w:rPr>
            <w:drawing>
              <wp:inline distT="0" distB="0" distL="0" distR="0" wp14:anchorId="1D703A5C" wp14:editId="1AD91810">
                <wp:extent cx="2959620" cy="524144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92024" cy="6538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Mar>
            <w:left w:w="0" w:type="dxa"/>
            <w:bottom w:w="28" w:type="dxa"/>
            <w:right w:w="0" w:type="dxa"/>
          </w:tcMar>
        </w:tcPr>
        <w:p w14:paraId="43C9C47F" w14:textId="77777777" w:rsidR="00ED7A37" w:rsidRDefault="00ED7A3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60"/>
            <w:jc w:val="right"/>
            <w:rPr>
              <w:color w:val="000000"/>
              <w:sz w:val="22"/>
            </w:rPr>
          </w:pPr>
          <w:r>
            <w:rPr>
              <w:noProof/>
              <w:color w:val="000000"/>
              <w:sz w:val="22"/>
              <w:lang w:val="ro-RO" w:eastAsia="ro-RO"/>
            </w:rPr>
            <w:drawing>
              <wp:inline distT="0" distB="0" distL="0" distR="0" wp14:anchorId="33CF8B31" wp14:editId="661C157A">
                <wp:extent cx="589581" cy="572402"/>
                <wp:effectExtent l="0" t="0" r="1270" b="0"/>
                <wp:docPr id="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854" cy="59693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10" w:type="dxa"/>
          <w:tcMar>
            <w:left w:w="0" w:type="dxa"/>
            <w:right w:w="0" w:type="dxa"/>
          </w:tcMar>
          <w:vAlign w:val="center"/>
        </w:tcPr>
        <w:p w14:paraId="2E842244" w14:textId="77777777" w:rsidR="00ED7A37" w:rsidRDefault="00ED7A3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60"/>
            <w:jc w:val="left"/>
            <w:rPr>
              <w:b/>
              <w:color w:val="000000"/>
              <w:sz w:val="22"/>
            </w:rPr>
          </w:pPr>
          <w:r w:rsidRPr="003B6985">
            <w:rPr>
              <w:b/>
              <w:color w:val="000000"/>
              <w:sz w:val="18"/>
              <w:szCs w:val="18"/>
            </w:rPr>
            <w:t>CENTRUL PENTRU</w:t>
          </w:r>
          <w:r w:rsidRPr="003B6985">
            <w:rPr>
              <w:b/>
              <w:color w:val="000000"/>
              <w:sz w:val="18"/>
              <w:szCs w:val="18"/>
            </w:rPr>
            <w:br/>
            <w:t>FORMAREA CONTINUĂ</w:t>
          </w:r>
          <w:r w:rsidRPr="003B6985">
            <w:rPr>
              <w:b/>
              <w:color w:val="000000"/>
              <w:sz w:val="18"/>
              <w:szCs w:val="18"/>
            </w:rPr>
            <w:br/>
            <w:t>ÎN LIMBA MAGHIARĂ</w:t>
          </w:r>
        </w:p>
      </w:tc>
    </w:tr>
  </w:tbl>
  <w:p w14:paraId="4C65363B" w14:textId="77777777" w:rsidR="00ED7A37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6"/>
        <w:szCs w:val="6"/>
      </w:rPr>
    </w:pPr>
  </w:p>
  <w:p w14:paraId="61DE5ABC" w14:textId="77777777" w:rsidR="00ED7A37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1F403" w14:textId="77777777" w:rsidR="00ED7A37" w:rsidRDefault="00ED7A3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A57DD"/>
    <w:multiLevelType w:val="multilevel"/>
    <w:tmpl w:val="0EF8C35E"/>
    <w:lvl w:ilvl="0">
      <w:start w:val="1"/>
      <w:numFmt w:val="upperRoman"/>
      <w:lvlText w:val="%1."/>
      <w:legacy w:legacy="1" w:legacySpace="0" w:legacyIndent="216"/>
      <w:lvlJc w:val="left"/>
      <w:pPr>
        <w:ind w:left="216" w:hanging="216"/>
      </w:pPr>
      <w:rPr>
        <w:rFonts w:ascii="Times New Roman" w:hAnsi="Times New Roman" w:cs="Times New Roman" w:hint="default"/>
      </w:rPr>
    </w:lvl>
    <w:lvl w:ilvl="1">
      <w:start w:val="1"/>
      <w:numFmt w:val="upperLetter"/>
      <w:lvlText w:val="%2."/>
      <w:legacy w:legacy="1" w:legacySpace="0" w:legacyIndent="216"/>
      <w:lvlJc w:val="left"/>
      <w:pPr>
        <w:ind w:left="432" w:hanging="216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egacy w:legacy="1" w:legacySpace="0" w:legacyIndent="216"/>
      <w:lvlJc w:val="left"/>
      <w:pPr>
        <w:ind w:left="648" w:hanging="216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egacy w:legacy="1" w:legacySpace="0" w:legacyIndent="216"/>
      <w:lvlJc w:val="left"/>
      <w:pPr>
        <w:ind w:left="642" w:hanging="216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egacy w:legacy="1" w:legacySpace="0" w:legacyIndent="216"/>
      <w:lvlJc w:val="left"/>
      <w:pPr>
        <w:ind w:left="1080" w:hanging="216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)"/>
      <w:legacy w:legacy="1" w:legacySpace="0" w:legacyIndent="216"/>
      <w:lvlJc w:val="left"/>
      <w:pPr>
        <w:ind w:left="1296" w:hanging="216"/>
      </w:pPr>
      <w:rPr>
        <w:rFonts w:ascii="Times New Roman" w:hAnsi="Times New Roman" w:cs="Times New Roman" w:hint="default"/>
      </w:rPr>
    </w:lvl>
    <w:lvl w:ilvl="6">
      <w:start w:val="1"/>
      <w:numFmt w:val="lowerLetter"/>
      <w:lvlText w:val="%7)"/>
      <w:legacy w:legacy="1" w:legacySpace="0" w:legacyIndent="216"/>
      <w:lvlJc w:val="left"/>
      <w:pPr>
        <w:ind w:left="1512" w:hanging="216"/>
      </w:pPr>
      <w:rPr>
        <w:rFonts w:ascii="Times New Roman" w:hAnsi="Times New Roman" w:cs="Times New Roman" w:hint="default"/>
      </w:rPr>
    </w:lvl>
    <w:lvl w:ilvl="7">
      <w:start w:val="1"/>
      <w:numFmt w:val="lowerRoman"/>
      <w:lvlText w:val="%8)"/>
      <w:legacy w:legacy="1" w:legacySpace="0" w:legacyIndent="216"/>
      <w:lvlJc w:val="left"/>
      <w:pPr>
        <w:ind w:left="1728" w:hanging="216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(%9)"/>
      <w:legacy w:legacy="1" w:legacySpace="0" w:legacyIndent="216"/>
      <w:lvlJc w:val="left"/>
      <w:pPr>
        <w:ind w:left="1944" w:hanging="216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D3C5ADB"/>
    <w:multiLevelType w:val="multilevel"/>
    <w:tmpl w:val="0409001D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0A666DE"/>
    <w:multiLevelType w:val="hybridMultilevel"/>
    <w:tmpl w:val="A94445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B121A94">
      <w:start w:val="1"/>
      <w:numFmt w:val="lowerLetter"/>
      <w:lvlText w:val="(%3)"/>
      <w:lvlJc w:val="left"/>
      <w:pPr>
        <w:ind w:left="2340" w:hanging="360"/>
      </w:pPr>
    </w:lvl>
    <w:lvl w:ilvl="3" w:tplc="47D4EFEA">
      <w:start w:val="1"/>
      <w:numFmt w:val="lowerRoman"/>
      <w:lvlText w:val="%4."/>
      <w:lvlJc w:val="left"/>
      <w:pPr>
        <w:ind w:left="3240" w:hanging="720"/>
      </w:pPr>
    </w:lvl>
    <w:lvl w:ilvl="4" w:tplc="7CE4B7E4">
      <w:start w:val="1"/>
      <w:numFmt w:val="lowerLetter"/>
      <w:lvlText w:val="%5)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54947"/>
    <w:multiLevelType w:val="hybridMultilevel"/>
    <w:tmpl w:val="A7BC7CB4"/>
    <w:lvl w:ilvl="0" w:tplc="7D2EEDAA">
      <w:start w:val="1"/>
      <w:numFmt w:val="lowerLetter"/>
      <w:lvlText w:val="(%1)"/>
      <w:lvlJc w:val="left"/>
      <w:pPr>
        <w:ind w:left="270" w:hanging="18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A6A51"/>
    <w:multiLevelType w:val="hybridMultilevel"/>
    <w:tmpl w:val="CEB6B736"/>
    <w:lvl w:ilvl="0" w:tplc="E60E5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27278"/>
    <w:multiLevelType w:val="hybridMultilevel"/>
    <w:tmpl w:val="DB444D24"/>
    <w:lvl w:ilvl="0" w:tplc="E1225738">
      <w:start w:val="1"/>
      <w:numFmt w:val="lowerRoman"/>
      <w:lvlText w:val="%1."/>
      <w:lvlJc w:val="left"/>
      <w:pPr>
        <w:ind w:left="720" w:hanging="360"/>
      </w:pPr>
      <w:rPr>
        <w:sz w:val="22"/>
      </w:rPr>
    </w:lvl>
    <w:lvl w:ilvl="1" w:tplc="E1225738">
      <w:start w:val="1"/>
      <w:numFmt w:val="lowerRoman"/>
      <w:lvlText w:val="%2."/>
      <w:lvlJc w:val="left"/>
      <w:pPr>
        <w:ind w:left="1440" w:hanging="360"/>
      </w:pPr>
      <w:rPr>
        <w:sz w:val="22"/>
      </w:rPr>
    </w:lvl>
    <w:lvl w:ilvl="2" w:tplc="6A6AF4B0">
      <w:start w:val="1"/>
      <w:numFmt w:val="decimal"/>
      <w:lvlText w:val="%3."/>
      <w:lvlJc w:val="left"/>
      <w:pPr>
        <w:ind w:left="2340" w:hanging="360"/>
      </w:pPr>
    </w:lvl>
    <w:lvl w:ilvl="3" w:tplc="DEB697F6">
      <w:start w:val="17"/>
      <w:numFmt w:val="lowerLetter"/>
      <w:lvlText w:val="%4)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6278E"/>
    <w:multiLevelType w:val="hybridMultilevel"/>
    <w:tmpl w:val="8F925F14"/>
    <w:lvl w:ilvl="0" w:tplc="9C7024B4">
      <w:start w:val="19"/>
      <w:numFmt w:val="bullet"/>
      <w:lvlText w:val="-"/>
      <w:lvlJc w:val="left"/>
      <w:pPr>
        <w:ind w:left="507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7" w15:restartNumberingAfterBreak="0">
    <w:nsid w:val="617B6931"/>
    <w:multiLevelType w:val="hybridMultilevel"/>
    <w:tmpl w:val="AB80D5EE"/>
    <w:lvl w:ilvl="0" w:tplc="0809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642A5968"/>
    <w:multiLevelType w:val="hybridMultilevel"/>
    <w:tmpl w:val="44586BB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F5B6A"/>
    <w:multiLevelType w:val="multilevel"/>
    <w:tmpl w:val="A0EE533A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733A4871"/>
    <w:multiLevelType w:val="hybridMultilevel"/>
    <w:tmpl w:val="2B0607A0"/>
    <w:lvl w:ilvl="0" w:tplc="B3D69AAC">
      <w:start w:val="1"/>
      <w:numFmt w:val="lowerRoman"/>
      <w:lvlText w:val="%1."/>
      <w:lvlJc w:val="left"/>
      <w:pPr>
        <w:ind w:left="1637" w:hanging="360"/>
      </w:pPr>
      <w:rPr>
        <w:rFonts w:ascii="Calibri" w:eastAsiaTheme="minorHAnsi" w:hAnsi="Calibri" w:cstheme="minorBidi" w:hint="default"/>
      </w:rPr>
    </w:lvl>
    <w:lvl w:ilvl="1" w:tplc="08090003">
      <w:numFmt w:val="decimal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8090005">
      <w:numFmt w:val="decimal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8090001">
      <w:numFmt w:val="decimal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8090003">
      <w:numFmt w:val="decimal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8090005">
      <w:numFmt w:val="decimal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8090001">
      <w:numFmt w:val="decimal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8090003">
      <w:numFmt w:val="decimal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8090005">
      <w:numFmt w:val="decimal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15F"/>
    <w:rsid w:val="00001022"/>
    <w:rsid w:val="0000149B"/>
    <w:rsid w:val="0000152D"/>
    <w:rsid w:val="00016521"/>
    <w:rsid w:val="00033BE3"/>
    <w:rsid w:val="000533E1"/>
    <w:rsid w:val="000E39DE"/>
    <w:rsid w:val="00100C08"/>
    <w:rsid w:val="001224D4"/>
    <w:rsid w:val="00181E07"/>
    <w:rsid w:val="00190F3D"/>
    <w:rsid w:val="001A184C"/>
    <w:rsid w:val="001A5D73"/>
    <w:rsid w:val="001B4A69"/>
    <w:rsid w:val="00214FF0"/>
    <w:rsid w:val="00216A94"/>
    <w:rsid w:val="002542BB"/>
    <w:rsid w:val="002678DC"/>
    <w:rsid w:val="00291BB1"/>
    <w:rsid w:val="002C6AB1"/>
    <w:rsid w:val="002C7F28"/>
    <w:rsid w:val="003B6985"/>
    <w:rsid w:val="003C2969"/>
    <w:rsid w:val="0043665D"/>
    <w:rsid w:val="00464FA1"/>
    <w:rsid w:val="00475AA4"/>
    <w:rsid w:val="004834E7"/>
    <w:rsid w:val="004A5E5E"/>
    <w:rsid w:val="00533169"/>
    <w:rsid w:val="00536DB8"/>
    <w:rsid w:val="005A30C8"/>
    <w:rsid w:val="005F4BED"/>
    <w:rsid w:val="00660CEC"/>
    <w:rsid w:val="006B70B5"/>
    <w:rsid w:val="006D6B05"/>
    <w:rsid w:val="00706D9C"/>
    <w:rsid w:val="007B2EE6"/>
    <w:rsid w:val="007D2180"/>
    <w:rsid w:val="007D62FC"/>
    <w:rsid w:val="008239A9"/>
    <w:rsid w:val="00824798"/>
    <w:rsid w:val="00876A41"/>
    <w:rsid w:val="00897FF3"/>
    <w:rsid w:val="008A553F"/>
    <w:rsid w:val="008C1AA8"/>
    <w:rsid w:val="00911A95"/>
    <w:rsid w:val="00915E69"/>
    <w:rsid w:val="00922351"/>
    <w:rsid w:val="00945495"/>
    <w:rsid w:val="0095603A"/>
    <w:rsid w:val="00A52B9F"/>
    <w:rsid w:val="00AE2D09"/>
    <w:rsid w:val="00AF7EE3"/>
    <w:rsid w:val="00B27E10"/>
    <w:rsid w:val="00B374CA"/>
    <w:rsid w:val="00B42AEE"/>
    <w:rsid w:val="00B42E93"/>
    <w:rsid w:val="00B61EF8"/>
    <w:rsid w:val="00B8315F"/>
    <w:rsid w:val="00BA5371"/>
    <w:rsid w:val="00BB4455"/>
    <w:rsid w:val="00BC3F26"/>
    <w:rsid w:val="00BD2986"/>
    <w:rsid w:val="00BF0533"/>
    <w:rsid w:val="00C40362"/>
    <w:rsid w:val="00C55651"/>
    <w:rsid w:val="00C66582"/>
    <w:rsid w:val="00C80647"/>
    <w:rsid w:val="00CB0920"/>
    <w:rsid w:val="00D25858"/>
    <w:rsid w:val="00D40AFE"/>
    <w:rsid w:val="00D75D38"/>
    <w:rsid w:val="00D97ECA"/>
    <w:rsid w:val="00DF7906"/>
    <w:rsid w:val="00E21FA8"/>
    <w:rsid w:val="00E3128F"/>
    <w:rsid w:val="00E3505D"/>
    <w:rsid w:val="00E37D50"/>
    <w:rsid w:val="00E41A8D"/>
    <w:rsid w:val="00E45CA1"/>
    <w:rsid w:val="00E5441A"/>
    <w:rsid w:val="00EB74C1"/>
    <w:rsid w:val="00ED7A37"/>
    <w:rsid w:val="00F0700D"/>
    <w:rsid w:val="00F9638F"/>
    <w:rsid w:val="00FA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48952A"/>
  <w15:docId w15:val="{D65A3215-0294-4F80-BC4E-98459D04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86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A48DF"/>
    <w:pPr>
      <w:tabs>
        <w:tab w:val="center" w:pos="4513"/>
        <w:tab w:val="right" w:pos="9026"/>
      </w:tabs>
    </w:pPr>
    <w:rPr>
      <w:szCs w:val="22"/>
    </w:rPr>
  </w:style>
  <w:style w:type="character" w:customStyle="1" w:styleId="HeaderChar">
    <w:name w:val="Header Char"/>
    <w:link w:val="Header"/>
    <w:uiPriority w:val="99"/>
    <w:rsid w:val="003A48D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48DF"/>
    <w:pPr>
      <w:tabs>
        <w:tab w:val="center" w:pos="4513"/>
        <w:tab w:val="right" w:pos="9026"/>
      </w:tabs>
    </w:pPr>
    <w:rPr>
      <w:szCs w:val="22"/>
    </w:rPr>
  </w:style>
  <w:style w:type="character" w:customStyle="1" w:styleId="FooterChar">
    <w:name w:val="Footer Char"/>
    <w:link w:val="Footer"/>
    <w:uiPriority w:val="99"/>
    <w:rsid w:val="003A48DF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48D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4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A48DF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qFormat/>
    <w:rsid w:val="00475AA4"/>
    <w:rPr>
      <w:szCs w:val="22"/>
    </w:rPr>
  </w:style>
  <w:style w:type="character" w:styleId="Strong">
    <w:name w:val="Strong"/>
    <w:basedOn w:val="DefaultParagraphFont"/>
    <w:uiPriority w:val="22"/>
    <w:qFormat/>
    <w:rsid w:val="00DF7906"/>
    <w:rPr>
      <w:b/>
      <w:bCs/>
    </w:rPr>
  </w:style>
  <w:style w:type="paragraph" w:styleId="ListParagraph">
    <w:name w:val="List Paragraph"/>
    <w:basedOn w:val="Normal"/>
    <w:uiPriority w:val="34"/>
    <w:qFormat/>
    <w:rsid w:val="00B42AEE"/>
    <w:pPr>
      <w:ind w:left="720"/>
      <w:contextualSpacing/>
    </w:pPr>
    <w:rPr>
      <w:szCs w:val="22"/>
    </w:rPr>
  </w:style>
  <w:style w:type="character" w:customStyle="1" w:styleId="Heading1Char">
    <w:name w:val="Heading 1 Char"/>
    <w:basedOn w:val="DefaultParagraphFont"/>
    <w:link w:val="Heading1"/>
    <w:rsid w:val="00C66582"/>
    <w:rPr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C66582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C66582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C66582"/>
    <w:rPr>
      <w:b/>
    </w:rPr>
  </w:style>
  <w:style w:type="character" w:customStyle="1" w:styleId="Heading5Char">
    <w:name w:val="Heading 5 Char"/>
    <w:basedOn w:val="DefaultParagraphFont"/>
    <w:link w:val="Heading5"/>
    <w:rsid w:val="00C66582"/>
    <w:rPr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C66582"/>
    <w:rPr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C66582"/>
    <w:rPr>
      <w:b/>
      <w:sz w:val="72"/>
      <w:szCs w:val="72"/>
    </w:rPr>
  </w:style>
  <w:style w:type="character" w:customStyle="1" w:styleId="SubtitleChar">
    <w:name w:val="Subtitle Char"/>
    <w:basedOn w:val="DefaultParagraphFont"/>
    <w:link w:val="Subtitle"/>
    <w:rsid w:val="00C66582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Text2">
    <w:name w:val="Default Text:2"/>
    <w:basedOn w:val="Normal"/>
    <w:rsid w:val="00C66582"/>
    <w:pPr>
      <w:jc w:val="left"/>
    </w:pPr>
    <w:rPr>
      <w:noProof/>
      <w:szCs w:val="20"/>
      <w:lang w:val="en-US"/>
    </w:rPr>
  </w:style>
  <w:style w:type="character" w:customStyle="1" w:styleId="DefaultText1Char">
    <w:name w:val="Default Text:1 Char"/>
    <w:link w:val="DefaultText1"/>
    <w:locked/>
    <w:rsid w:val="00C66582"/>
    <w:rPr>
      <w:noProof/>
    </w:rPr>
  </w:style>
  <w:style w:type="paragraph" w:customStyle="1" w:styleId="DefaultText1">
    <w:name w:val="Default Text:1"/>
    <w:basedOn w:val="Normal"/>
    <w:link w:val="DefaultText1Char"/>
    <w:rsid w:val="00C66582"/>
    <w:pPr>
      <w:jc w:val="left"/>
    </w:pPr>
    <w:rPr>
      <w:noProof/>
    </w:rPr>
  </w:style>
  <w:style w:type="character" w:customStyle="1" w:styleId="DefaultTextChar">
    <w:name w:val="Default Text Char"/>
    <w:basedOn w:val="DefaultParagraphFont"/>
    <w:link w:val="DefaultText"/>
    <w:locked/>
    <w:rsid w:val="00C66582"/>
    <w:rPr>
      <w:noProof/>
    </w:rPr>
  </w:style>
  <w:style w:type="paragraph" w:customStyle="1" w:styleId="DefaultText">
    <w:name w:val="Default Text"/>
    <w:basedOn w:val="Normal"/>
    <w:link w:val="DefaultTextChar"/>
    <w:rsid w:val="00C66582"/>
    <w:pPr>
      <w:jc w:val="left"/>
    </w:pPr>
    <w:rPr>
      <w:noProof/>
    </w:rPr>
  </w:style>
  <w:style w:type="character" w:customStyle="1" w:styleId="js-ineffectstring">
    <w:name w:val="js-ineffectstring"/>
    <w:basedOn w:val="DefaultParagraphFont"/>
    <w:rsid w:val="00C66582"/>
  </w:style>
  <w:style w:type="character" w:customStyle="1" w:styleId="js-calendar">
    <w:name w:val="js-calendar"/>
    <w:basedOn w:val="DefaultParagraphFont"/>
    <w:rsid w:val="00C66582"/>
  </w:style>
  <w:style w:type="paragraph" w:styleId="NormalWeb">
    <w:name w:val="Normal (Web)"/>
    <w:basedOn w:val="Normal"/>
    <w:uiPriority w:val="99"/>
    <w:semiHidden/>
    <w:unhideWhenUsed/>
    <w:rsid w:val="00C66582"/>
    <w:pPr>
      <w:spacing w:before="100" w:beforeAutospacing="1" w:after="100" w:afterAutospacing="1"/>
      <w:jc w:val="left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50&amp;d=2025-03-24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ezdmnrzgi/codul-penal-din-2009?pid=312709239&amp;d=2025-03-24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m3dmobzga3q/directiva-nr-46-1995-privind-protectia-persoanelor-fizice-in-ceea-ce-priveste-prelucrarea-datelor-cu-caracter-personal-si-libera-circulatie-a-acestor-date?d=2025-03-2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94&amp;d=2025-03-2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59&amp;d=2025-03-24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idic\Documents\Custom%20Office%20Templates\Antet%20CFCLM%20AnatoleFranc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kV6h9ARtiLUvrnCURj2KCalUeQ==">AMUW2mXvHaLF+RTXFb1EZbw3TD0PKDh1GHiqI0kHMujkjpIGOj4c/3xi3I1fZWMuI0PuZ/1l6AyGVwo6nFqBxvA3ZO33tWbrzvMrwkCsdpQl0eEqYvKCvJPqOCK+FMJKkRMtG78Md9IN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CFCLM AnatoleFrance.dotx</Template>
  <TotalTime>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Ady Endre Elméleti Líceum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</dc:creator>
  <cp:lastModifiedBy>Boldis Adriana</cp:lastModifiedBy>
  <cp:revision>3</cp:revision>
  <cp:lastPrinted>2022-09-29T12:38:00Z</cp:lastPrinted>
  <dcterms:created xsi:type="dcterms:W3CDTF">2025-12-18T07:33:00Z</dcterms:created>
  <dcterms:modified xsi:type="dcterms:W3CDTF">2025-12-18T07:34:00Z</dcterms:modified>
</cp:coreProperties>
</file>